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7DC" w:rsidRDefault="00D527DC" w:rsidP="003666B1">
      <w:pPr>
        <w:tabs>
          <w:tab w:val="left" w:pos="6521"/>
        </w:tabs>
        <w:spacing w:after="0" w:line="360" w:lineRule="auto"/>
        <w:jc w:val="both"/>
      </w:pPr>
    </w:p>
    <w:p w:rsidR="008F6922" w:rsidRDefault="008F6922" w:rsidP="008F6922">
      <w:pPr>
        <w:tabs>
          <w:tab w:val="center" w:pos="7371"/>
        </w:tabs>
        <w:spacing w:after="0" w:line="240" w:lineRule="auto"/>
      </w:pPr>
      <w:r>
        <w:tab/>
      </w:r>
    </w:p>
    <w:p w:rsidR="00257AFC" w:rsidRPr="00961612" w:rsidRDefault="00B259C8" w:rsidP="00257AFC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tab/>
      </w:r>
    </w:p>
    <w:p w:rsidR="00961612" w:rsidRDefault="00257AFC" w:rsidP="00961612">
      <w:pPr>
        <w:pStyle w:val="Corpodeltesto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61612">
        <w:rPr>
          <w:rFonts w:ascii="Arial" w:hAnsi="Arial"/>
          <w:b w:val="0"/>
          <w:sz w:val="24"/>
          <w:szCs w:val="24"/>
        </w:rPr>
        <w:t xml:space="preserve">            </w:t>
      </w:r>
      <w:r w:rsidR="00961612" w:rsidRPr="00961612">
        <w:rPr>
          <w:rFonts w:ascii="Arial" w:hAnsi="Arial"/>
          <w:b w:val="0"/>
        </w:rPr>
        <w:t xml:space="preserve"> </w:t>
      </w:r>
      <w:r w:rsidR="00961612" w:rsidRPr="00961612">
        <w:rPr>
          <w:rFonts w:ascii="Times New Roman" w:hAnsi="Times New Roman" w:cs="Times New Roman"/>
          <w:b w:val="0"/>
          <w:sz w:val="24"/>
          <w:szCs w:val="24"/>
        </w:rPr>
        <w:t xml:space="preserve">Ai </w:t>
      </w:r>
      <w:r w:rsidR="00961612">
        <w:rPr>
          <w:rFonts w:ascii="Times New Roman" w:hAnsi="Times New Roman" w:cs="Times New Roman"/>
          <w:b w:val="0"/>
          <w:sz w:val="24"/>
          <w:szCs w:val="24"/>
        </w:rPr>
        <w:t>docent</w:t>
      </w:r>
      <w:r w:rsidR="00417E08">
        <w:rPr>
          <w:rFonts w:ascii="Times New Roman" w:hAnsi="Times New Roman" w:cs="Times New Roman"/>
          <w:b w:val="0"/>
          <w:sz w:val="24"/>
          <w:szCs w:val="24"/>
        </w:rPr>
        <w:t>i</w:t>
      </w:r>
    </w:p>
    <w:p w:rsidR="00961612" w:rsidRPr="00961612" w:rsidRDefault="00961612" w:rsidP="00961612">
      <w:pPr>
        <w:pStyle w:val="Corpodeltes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Al personale scolastico</w:t>
      </w:r>
    </w:p>
    <w:p w:rsidR="00961612" w:rsidRPr="00961612" w:rsidRDefault="00417E08" w:rsidP="00961612">
      <w:pPr>
        <w:pStyle w:val="Corpodeltes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P.C. a</w:t>
      </w:r>
      <w:r w:rsidR="00961612" w:rsidRPr="00961612">
        <w:rPr>
          <w:rFonts w:ascii="Times New Roman" w:hAnsi="Times New Roman" w:cs="Times New Roman"/>
          <w:b w:val="0"/>
          <w:sz w:val="24"/>
          <w:szCs w:val="24"/>
        </w:rPr>
        <w:t>l DSGA</w:t>
      </w: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</w:rPr>
      </w:pP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</w:rPr>
      </w:pPr>
      <w:r w:rsidRPr="00961612">
        <w:rPr>
          <w:rFonts w:ascii="Times New Roman" w:hAnsi="Times New Roman" w:cs="Times New Roman"/>
          <w:b w:val="0"/>
          <w:sz w:val="24"/>
          <w:szCs w:val="24"/>
        </w:rPr>
        <w:t xml:space="preserve">Comunicazione n. 7      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961612">
        <w:rPr>
          <w:rFonts w:ascii="Times New Roman" w:hAnsi="Times New Roman" w:cs="Times New Roman"/>
          <w:b w:val="0"/>
          <w:sz w:val="24"/>
          <w:szCs w:val="24"/>
        </w:rPr>
        <w:t>del 09/09/2019</w:t>
      </w: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</w:rPr>
      </w:pP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961612">
        <w:rPr>
          <w:rFonts w:ascii="Times New Roman" w:hAnsi="Times New Roman" w:cs="Times New Roman"/>
          <w:b w:val="0"/>
          <w:sz w:val="24"/>
          <w:szCs w:val="24"/>
        </w:rPr>
        <w:t xml:space="preserve">Oggetto: </w:t>
      </w:r>
      <w:r w:rsidRPr="00961612">
        <w:rPr>
          <w:rFonts w:ascii="Times New Roman" w:hAnsi="Times New Roman" w:cs="Times New Roman"/>
          <w:sz w:val="24"/>
          <w:szCs w:val="24"/>
          <w:u w:val="single"/>
        </w:rPr>
        <w:t>Convocazione Collegio docenti</w:t>
      </w: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b w:val="0"/>
          <w:sz w:val="24"/>
          <w:szCs w:val="24"/>
        </w:rPr>
      </w:pPr>
      <w:r w:rsidRPr="00961612">
        <w:rPr>
          <w:rFonts w:ascii="Times New Roman" w:hAnsi="Times New Roman" w:cs="Times New Roman"/>
          <w:b w:val="0"/>
          <w:sz w:val="24"/>
          <w:szCs w:val="24"/>
        </w:rPr>
        <w:t xml:space="preserve">Si comunica che il Collegio dei docenti è convocato presso i locali della Scuola Primaria di Podgora dell’Istituto Prampolini </w:t>
      </w:r>
      <w:r w:rsidRPr="00961612">
        <w:rPr>
          <w:rFonts w:ascii="Times New Roman" w:hAnsi="Times New Roman" w:cs="Times New Roman"/>
          <w:sz w:val="24"/>
          <w:szCs w:val="24"/>
        </w:rPr>
        <w:t>Martedì 10 SETTEMBRE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961612">
        <w:rPr>
          <w:rFonts w:ascii="Times New Roman" w:hAnsi="Times New Roman" w:cs="Times New Roman"/>
          <w:sz w:val="24"/>
          <w:szCs w:val="24"/>
        </w:rPr>
        <w:t xml:space="preserve"> ORE 10:00</w:t>
      </w:r>
      <w:r w:rsidRPr="00961612">
        <w:rPr>
          <w:rFonts w:ascii="Times New Roman" w:hAnsi="Times New Roman" w:cs="Times New Roman"/>
          <w:b w:val="0"/>
          <w:sz w:val="24"/>
          <w:szCs w:val="24"/>
        </w:rPr>
        <w:t xml:space="preserve">  per discutere il seguente ordine del giorno:</w:t>
      </w:r>
    </w:p>
    <w:p w:rsidR="00961612" w:rsidRPr="00961612" w:rsidRDefault="00961612" w:rsidP="00961612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Lettura ed approvazione del verbale della seduta precedente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Organigramma e funzionigramma FF.SS. e gruppi di lavoro a.s. 2019.2020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Modalità e termini di presentazione domande FF.SS e incarichi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Nomina commissione valutazione istanze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Attribuzione docenti alle classi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Nomina coordinatori e segretari scuola secondaria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Orario Primaria (08.10-13.34), Infanzia (08.00-16.00), Secondaria (08.00-14.00)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Prese</w:t>
      </w:r>
      <w:r w:rsidR="00417E08">
        <w:rPr>
          <w:rFonts w:ascii="Times New Roman" w:hAnsi="Times New Roman"/>
          <w:sz w:val="24"/>
          <w:szCs w:val="24"/>
        </w:rPr>
        <w:t>ntazione progetti curricolari e</w:t>
      </w:r>
      <w:r w:rsidRPr="00961612">
        <w:rPr>
          <w:rFonts w:ascii="Times New Roman" w:hAnsi="Times New Roman"/>
          <w:sz w:val="24"/>
          <w:szCs w:val="24"/>
        </w:rPr>
        <w:t>d extracurricolari: modalità di presentazione, format e precisazioni sugli interventi degli esperti esterni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Progetto musicale scuola secondaria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Conferma animatore digitale in continuità di nomina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Individuazione team digitale e responsabili aule informatiche</w:t>
      </w:r>
    </w:p>
    <w:p w:rsidR="00961612" w:rsidRPr="00961612" w:rsidRDefault="00961612" w:rsidP="00961612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>Comunicazioni del Dirigente scolastico</w:t>
      </w:r>
    </w:p>
    <w:p w:rsidR="009F3163" w:rsidRPr="00961612" w:rsidRDefault="00257AFC" w:rsidP="00257AFC">
      <w:pPr>
        <w:pStyle w:val="Nessunaspaziatura"/>
        <w:jc w:val="center"/>
        <w:rPr>
          <w:rFonts w:ascii="Times New Roman" w:hAnsi="Times New Roman"/>
          <w:sz w:val="24"/>
          <w:szCs w:val="24"/>
        </w:rPr>
      </w:pPr>
      <w:r w:rsidRPr="00961612">
        <w:rPr>
          <w:rFonts w:ascii="Times New Roman" w:hAnsi="Times New Roman"/>
          <w:sz w:val="24"/>
          <w:szCs w:val="24"/>
        </w:rPr>
        <w:t xml:space="preserve"> </w:t>
      </w: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257AFC" w:rsidRDefault="00257AFC" w:rsidP="009F3163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Il Dirigente Scolastico </w:t>
      </w:r>
    </w:p>
    <w:p w:rsidR="00257AFC" w:rsidRDefault="00257AFC" w:rsidP="003F55B6">
      <w:pPr>
        <w:pStyle w:val="Nessunaspaziatura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F.TO Prof.ssa </w:t>
      </w:r>
      <w:r w:rsidR="003F55B6">
        <w:rPr>
          <w:rFonts w:ascii="Arial" w:hAnsi="Arial" w:cs="Arial"/>
          <w:sz w:val="24"/>
          <w:szCs w:val="24"/>
        </w:rPr>
        <w:t>Immacolata Picone</w:t>
      </w:r>
    </w:p>
    <w:p w:rsidR="005D24B3" w:rsidRDefault="005D24B3" w:rsidP="005D24B3">
      <w:pPr>
        <w:pStyle w:val="Default"/>
        <w:jc w:val="right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i/>
          <w:iCs/>
          <w:sz w:val="14"/>
          <w:szCs w:val="14"/>
        </w:rPr>
        <w:t xml:space="preserve">firma autografa sostituita a mezzo stampa </w:t>
      </w:r>
    </w:p>
    <w:p w:rsidR="005D24B3" w:rsidRDefault="005D24B3" w:rsidP="005D24B3">
      <w:pPr>
        <w:jc w:val="right"/>
      </w:pPr>
      <w:r>
        <w:rPr>
          <w:rFonts w:ascii="Verdana" w:hAnsi="Verdana" w:cs="Verdana"/>
          <w:i/>
          <w:iCs/>
          <w:sz w:val="14"/>
          <w:szCs w:val="14"/>
        </w:rPr>
        <w:t>ai sensi dell'art. 3 comma 2, d.lgs. n. 39/93</w:t>
      </w:r>
    </w:p>
    <w:p w:rsidR="005D24B3" w:rsidRDefault="005D24B3" w:rsidP="003F55B6">
      <w:pPr>
        <w:pStyle w:val="Nessunaspaziatura"/>
        <w:jc w:val="right"/>
      </w:pPr>
    </w:p>
    <w:p w:rsidR="00B259C8" w:rsidRPr="00530162" w:rsidRDefault="00B259C8" w:rsidP="008F6922">
      <w:pPr>
        <w:tabs>
          <w:tab w:val="center" w:pos="7371"/>
        </w:tabs>
      </w:pPr>
    </w:p>
    <w:sectPr w:rsidR="00B259C8" w:rsidRPr="00530162" w:rsidSect="00464A8C">
      <w:headerReference w:type="default" r:id="rId7"/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45F" w:rsidRDefault="0070545F" w:rsidP="001C5E25">
      <w:pPr>
        <w:spacing w:after="0" w:line="240" w:lineRule="auto"/>
      </w:pPr>
      <w:r>
        <w:separator/>
      </w:r>
    </w:p>
  </w:endnote>
  <w:endnote w:type="continuationSeparator" w:id="0">
    <w:p w:rsidR="0070545F" w:rsidRDefault="0070545F" w:rsidP="001C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45F" w:rsidRDefault="0070545F" w:rsidP="001C5E25">
      <w:pPr>
        <w:spacing w:after="0" w:line="240" w:lineRule="auto"/>
      </w:pPr>
      <w:r>
        <w:separator/>
      </w:r>
    </w:p>
  </w:footnote>
  <w:footnote w:type="continuationSeparator" w:id="0">
    <w:p w:rsidR="0070545F" w:rsidRDefault="0070545F" w:rsidP="001C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F0" w:rsidRDefault="00417E08" w:rsidP="00C364F0">
    <w:pPr>
      <w:tabs>
        <w:tab w:val="center" w:pos="5387"/>
      </w:tabs>
      <w:spacing w:after="0" w:line="240" w:lineRule="auto"/>
      <w:jc w:val="center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  <w:lang w:eastAsia="it-IT"/>
      </w:rPr>
      <w:drawing>
        <wp:inline distT="0" distB="0" distL="0" distR="0">
          <wp:extent cx="685800" cy="619125"/>
          <wp:effectExtent l="19050" t="0" r="0" b="0"/>
          <wp:docPr id="1" name="Immagine 2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MINISTERO DELL’ISTRUZIONE,DELL’UNIVERSITA’ E DELLA RICERCA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UFFICIO SCOLASTICO REGIONALE PER IL LAZIO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32"/>
        <w:szCs w:val="32"/>
      </w:rPr>
    </w:pPr>
    <w:r w:rsidRPr="006314DD">
      <w:rPr>
        <w:rFonts w:ascii="Comic Sans MS" w:hAnsi="Comic Sans MS"/>
        <w:smallCaps/>
        <w:sz w:val="32"/>
        <w:szCs w:val="32"/>
      </w:rPr>
      <w:t>Istituto Comprensivo “</w:t>
    </w:r>
    <w:r w:rsidRPr="000E56F0">
      <w:rPr>
        <w:rFonts w:ascii="Comic Sans MS" w:hAnsi="Comic Sans MS"/>
        <w:smallCaps/>
        <w:sz w:val="32"/>
        <w:szCs w:val="32"/>
      </w:rPr>
      <w:t>N</w:t>
    </w:r>
    <w:r w:rsidRPr="006314DD">
      <w:rPr>
        <w:rFonts w:ascii="Comic Sans MS" w:hAnsi="Comic Sans MS"/>
        <w:smallCaps/>
        <w:sz w:val="32"/>
        <w:szCs w:val="32"/>
      </w:rPr>
      <w:t xml:space="preserve">atale </w:t>
    </w:r>
    <w:r w:rsidRPr="000E56F0">
      <w:rPr>
        <w:rFonts w:ascii="Comic Sans MS" w:hAnsi="Comic Sans MS"/>
        <w:smallCaps/>
        <w:sz w:val="32"/>
        <w:szCs w:val="32"/>
      </w:rPr>
      <w:t>P</w:t>
    </w:r>
    <w:r w:rsidRPr="006314DD">
      <w:rPr>
        <w:rFonts w:ascii="Comic Sans MS" w:hAnsi="Comic Sans MS"/>
        <w:smallCaps/>
        <w:sz w:val="32"/>
        <w:szCs w:val="32"/>
      </w:rPr>
      <w:t>rampolini”</w:t>
    </w:r>
  </w:p>
  <w:p w:rsidR="00C364F0" w:rsidRPr="00E70AF2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20"/>
        <w:szCs w:val="20"/>
      </w:rPr>
    </w:pPr>
    <w:r w:rsidRPr="00E70AF2">
      <w:rPr>
        <w:rFonts w:ascii="Comic Sans MS" w:hAnsi="Comic Sans MS"/>
        <w:sz w:val="20"/>
        <w:szCs w:val="20"/>
      </w:rPr>
      <w:t>Via Acque Alte s.n.c. – 04010 B.go Podgora – Latina</w:t>
    </w:r>
  </w:p>
  <w:p w:rsidR="00123753" w:rsidRPr="00123753" w:rsidRDefault="00C364F0" w:rsidP="00123753">
    <w:pPr>
      <w:pStyle w:val="Paragrafoelenco"/>
      <w:numPr>
        <w:ilvl w:val="0"/>
        <w:numId w:val="3"/>
      </w:numPr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 w:rsidRPr="00123753">
      <w:rPr>
        <w:rFonts w:ascii="Comic Sans MS" w:hAnsi="Comic Sans MS"/>
        <w:b/>
        <w:sz w:val="26"/>
        <w:szCs w:val="26"/>
        <w:vertAlign w:val="superscript"/>
      </w:rPr>
      <w:t>0773/637182</w:t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="00417E08">
      <w:rPr>
        <w:noProof/>
        <w:vertAlign w:val="superscript"/>
        <w:lang w:eastAsia="it-IT"/>
      </w:rPr>
      <w:drawing>
        <wp:inline distT="0" distB="0" distL="0" distR="0">
          <wp:extent cx="323850" cy="200025"/>
          <wp:effectExtent l="19050" t="0" r="0" b="0"/>
          <wp:docPr id="2" name="Picture 1" descr="C:\Users\CLInt2003\AppData\Local\Microsoft\Windows\Temporary Internet Files\Content.IE5\HH6TEESH\MCj04126200000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nt2003\AppData\Local\Microsoft\Windows\Temporary Internet Files\Content.IE5\HH6TEESH\MCj04126200000[1]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Pr="00123753">
      <w:rPr>
        <w:rFonts w:ascii="Comic Sans MS" w:hAnsi="Comic Sans MS"/>
        <w:b/>
        <w:sz w:val="26"/>
        <w:szCs w:val="26"/>
        <w:vertAlign w:val="superscript"/>
      </w:rPr>
      <w:t>0773/639100</w:t>
    </w:r>
  </w:p>
  <w:p w:rsidR="001C5E25" w:rsidRPr="00123753" w:rsidRDefault="00417E08" w:rsidP="00123753">
    <w:pPr>
      <w:pStyle w:val="Paragrafoelenco"/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>
      <w:rPr>
        <w:noProof/>
        <w:vertAlign w:val="superscript"/>
        <w:lang w:eastAsia="it-IT"/>
      </w:rPr>
      <w:drawing>
        <wp:inline distT="0" distB="0" distL="0" distR="0">
          <wp:extent cx="190500" cy="190500"/>
          <wp:effectExtent l="19050" t="0" r="0" b="0"/>
          <wp:docPr id="3" name="Picture 4" descr="C:\Users\CLInt2003\AppData\Local\Microsoft\Windows\Temporary Internet Files\Content.IE5\YO20JZ5D\MCj0431587000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LInt2003\AppData\Local\Microsoft\Windows\Temporary Internet Files\Content.IE5\YO20JZ5D\MCj04315870000[1]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4" w:history="1">
      <w:r w:rsidR="00C364F0" w:rsidRPr="00123753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ltic81500e@istruzione.it</w:t>
      </w:r>
    </w:hyperlink>
    <w:r w:rsidR="00C364F0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vertAlign w:val="superscript"/>
        <w:lang w:eastAsia="it-IT"/>
      </w:rPr>
      <w:drawing>
        <wp:inline distT="0" distB="0" distL="0" distR="0">
          <wp:extent cx="247650" cy="171450"/>
          <wp:effectExtent l="19050" t="0" r="0" b="0"/>
          <wp:docPr id="4" name="Immagine 3" descr="Pe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ecP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2D08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hyperlink r:id="rId6" w:history="1">
      <w:r w:rsidR="000143B6" w:rsidRPr="00E27F86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ltic81500e@pec.istruzione.it</w:t>
      </w:r>
    </w:hyperlink>
    <w:r w:rsidR="000143B6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sz w:val="26"/>
        <w:szCs w:val="26"/>
        <w:vertAlign w:val="superscript"/>
        <w:lang w:eastAsia="it-IT"/>
      </w:rPr>
      <w:drawing>
        <wp:inline distT="0" distB="0" distL="0" distR="0">
          <wp:extent cx="190500" cy="171450"/>
          <wp:effectExtent l="19050" t="0" r="0" b="0"/>
          <wp:docPr id="5" name="Immagine 13" descr="simbolo explo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imbolo explorer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 l="20000" t="5556" r="20000" b="15556"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609" w:rsidRPr="00740609">
      <w:rPr>
        <w:sz w:val="26"/>
        <w:szCs w:val="26"/>
      </w:rPr>
      <w:t xml:space="preserve"> </w:t>
    </w:r>
    <w:r w:rsidR="00740609" w:rsidRPr="00740609">
      <w:rPr>
        <w:sz w:val="26"/>
        <w:szCs w:val="26"/>
        <w:vertAlign w:val="superscript"/>
      </w:rPr>
      <w:t xml:space="preserve"> </w:t>
    </w:r>
    <w:hyperlink r:id="rId8" w:history="1">
      <w:r w:rsidR="00073748" w:rsidRPr="009164A5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http://www.icprampolini.edu.it</w:t>
      </w:r>
    </w:hyperlink>
    <w:r w:rsidR="001573AB">
      <w:rPr>
        <w:rFonts w:ascii="Comic Sans MS" w:hAnsi="Comic Sans MS"/>
        <w:b/>
        <w:sz w:val="26"/>
        <w:szCs w:val="26"/>
        <w:vertAlign w:val="superscrip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alt="2068538_thc.jpg" style="width:350.25pt;height:318.75pt;visibility:visible" o:bullet="t">
        <v:imagedata r:id="rId1" o:title="2068538_thc"/>
      </v:shape>
    </w:pict>
  </w:numPicBullet>
  <w:numPicBullet w:numPicBulletId="1">
    <w:pict>
      <v:shape id="_x0000_i1054" type="#_x0000_t75" style="width:15pt;height:15pt;visibility:visible" o:bullet="t">
        <v:imagedata r:id="rId2" o:title="MCj04315870000[1]"/>
      </v:shape>
    </w:pict>
  </w:numPicBullet>
  <w:numPicBullet w:numPicBulletId="2">
    <w:pict>
      <v:shape id="_x0000_i1055" type="#_x0000_t75" alt="simbolo explorer" style="width:101.25pt;height:67.5pt;visibility:visible" o:bullet="t">
        <v:imagedata r:id="rId3" o:title="simbolo explorer"/>
      </v:shape>
    </w:pict>
  </w:numPicBullet>
  <w:abstractNum w:abstractNumId="0">
    <w:nsid w:val="18942AC5"/>
    <w:multiLevelType w:val="hybridMultilevel"/>
    <w:tmpl w:val="F52633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D97E63"/>
    <w:multiLevelType w:val="hybridMultilevel"/>
    <w:tmpl w:val="E6FA9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1C7A45"/>
    <w:multiLevelType w:val="hybridMultilevel"/>
    <w:tmpl w:val="EB5E34D0"/>
    <w:lvl w:ilvl="0" w:tplc="7E5606AE">
      <w:start w:val="1"/>
      <w:numFmt w:val="bullet"/>
      <w:lvlText w:val=""/>
      <w:lvlPicBulletId w:val="2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2C4FDF4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310E718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15D27EFE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0BE126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F092964A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3780B50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32B5AE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4FCE04F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3">
    <w:nsid w:val="347363BB"/>
    <w:multiLevelType w:val="hybridMultilevel"/>
    <w:tmpl w:val="73806AA4"/>
    <w:lvl w:ilvl="0" w:tplc="6D863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848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894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BE4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C5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F0AD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CE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03B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BE42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4753CBD"/>
    <w:multiLevelType w:val="hybridMultilevel"/>
    <w:tmpl w:val="BCF69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14CC6"/>
    <w:multiLevelType w:val="hybridMultilevel"/>
    <w:tmpl w:val="38360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CE45E2"/>
    <w:multiLevelType w:val="hybridMultilevel"/>
    <w:tmpl w:val="5ADE7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C0F43"/>
    <w:multiLevelType w:val="hybridMultilevel"/>
    <w:tmpl w:val="7AC42A48"/>
    <w:lvl w:ilvl="0" w:tplc="55FC2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52641"/>
    <w:rsid w:val="00002C1D"/>
    <w:rsid w:val="000143B6"/>
    <w:rsid w:val="00046628"/>
    <w:rsid w:val="00047353"/>
    <w:rsid w:val="00073748"/>
    <w:rsid w:val="00093030"/>
    <w:rsid w:val="00113467"/>
    <w:rsid w:val="00123753"/>
    <w:rsid w:val="001573AB"/>
    <w:rsid w:val="0018631A"/>
    <w:rsid w:val="001C5E25"/>
    <w:rsid w:val="001F4CB5"/>
    <w:rsid w:val="00257AFC"/>
    <w:rsid w:val="00286E01"/>
    <w:rsid w:val="00294F89"/>
    <w:rsid w:val="002C7634"/>
    <w:rsid w:val="00363C77"/>
    <w:rsid w:val="003666B1"/>
    <w:rsid w:val="003C0A3A"/>
    <w:rsid w:val="003F55B6"/>
    <w:rsid w:val="004131E6"/>
    <w:rsid w:val="00416854"/>
    <w:rsid w:val="00417E08"/>
    <w:rsid w:val="00462ABF"/>
    <w:rsid w:val="00464A8C"/>
    <w:rsid w:val="00483C0D"/>
    <w:rsid w:val="004E7197"/>
    <w:rsid w:val="00530162"/>
    <w:rsid w:val="005339C8"/>
    <w:rsid w:val="00584F4E"/>
    <w:rsid w:val="00587489"/>
    <w:rsid w:val="005D24B3"/>
    <w:rsid w:val="005D5351"/>
    <w:rsid w:val="00612EC4"/>
    <w:rsid w:val="00661ED4"/>
    <w:rsid w:val="006B3A08"/>
    <w:rsid w:val="006F378E"/>
    <w:rsid w:val="0070545F"/>
    <w:rsid w:val="00740609"/>
    <w:rsid w:val="007421A1"/>
    <w:rsid w:val="00752641"/>
    <w:rsid w:val="00763393"/>
    <w:rsid w:val="0077756F"/>
    <w:rsid w:val="007B2DE0"/>
    <w:rsid w:val="007F256E"/>
    <w:rsid w:val="008136D1"/>
    <w:rsid w:val="00814EE1"/>
    <w:rsid w:val="00850A38"/>
    <w:rsid w:val="00884356"/>
    <w:rsid w:val="008C632A"/>
    <w:rsid w:val="008D4E67"/>
    <w:rsid w:val="008F6922"/>
    <w:rsid w:val="00922D08"/>
    <w:rsid w:val="009454D0"/>
    <w:rsid w:val="00955D1B"/>
    <w:rsid w:val="00961612"/>
    <w:rsid w:val="00997286"/>
    <w:rsid w:val="009D2F31"/>
    <w:rsid w:val="009F0A50"/>
    <w:rsid w:val="009F3163"/>
    <w:rsid w:val="00A03A5F"/>
    <w:rsid w:val="00A32A59"/>
    <w:rsid w:val="00AA2C7E"/>
    <w:rsid w:val="00AB2463"/>
    <w:rsid w:val="00B20299"/>
    <w:rsid w:val="00B259C8"/>
    <w:rsid w:val="00B62E81"/>
    <w:rsid w:val="00BE2C5F"/>
    <w:rsid w:val="00BF74B0"/>
    <w:rsid w:val="00C364F0"/>
    <w:rsid w:val="00C458DF"/>
    <w:rsid w:val="00C6528A"/>
    <w:rsid w:val="00C67FBE"/>
    <w:rsid w:val="00C82DB5"/>
    <w:rsid w:val="00C83F06"/>
    <w:rsid w:val="00CF6C91"/>
    <w:rsid w:val="00CF72E7"/>
    <w:rsid w:val="00D40194"/>
    <w:rsid w:val="00D527DC"/>
    <w:rsid w:val="00D82884"/>
    <w:rsid w:val="00D858B7"/>
    <w:rsid w:val="00DF0855"/>
    <w:rsid w:val="00E35A0F"/>
    <w:rsid w:val="00E61FC5"/>
    <w:rsid w:val="00ED5F3C"/>
    <w:rsid w:val="00F45ECB"/>
    <w:rsid w:val="00FC1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A3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88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D8288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D82884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8136D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character" w:customStyle="1" w:styleId="CorpodeltestoCarattere">
    <w:name w:val="Corpo del testo Carattere"/>
    <w:link w:val="Corpodeltesto"/>
    <w:rsid w:val="008136D1"/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paragraph" w:customStyle="1" w:styleId="testo">
    <w:name w:val="testo"/>
    <w:basedOn w:val="Normale"/>
    <w:rsid w:val="008136D1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it-IT"/>
    </w:rPr>
  </w:style>
  <w:style w:type="paragraph" w:customStyle="1" w:styleId="WW-NormaleWeb">
    <w:name w:val="WW-Normale (Web)"/>
    <w:basedOn w:val="Normale"/>
    <w:rsid w:val="008136D1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E25"/>
  </w:style>
  <w:style w:type="paragraph" w:styleId="Pidipagina">
    <w:name w:val="footer"/>
    <w:basedOn w:val="Normale"/>
    <w:link w:val="Pidipagina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E25"/>
  </w:style>
  <w:style w:type="paragraph" w:styleId="Paragrafoelenco">
    <w:name w:val="List Paragraph"/>
    <w:basedOn w:val="Normale"/>
    <w:uiPriority w:val="34"/>
    <w:qFormat/>
    <w:rsid w:val="00763393"/>
    <w:pPr>
      <w:ind w:left="720"/>
      <w:contextualSpacing/>
    </w:pPr>
  </w:style>
  <w:style w:type="paragraph" w:styleId="Nessunaspaziatura">
    <w:name w:val="No Spacing"/>
    <w:uiPriority w:val="1"/>
    <w:qFormat/>
    <w:rsid w:val="00257AFC"/>
    <w:rPr>
      <w:sz w:val="22"/>
      <w:szCs w:val="22"/>
      <w:lang w:eastAsia="en-US"/>
    </w:rPr>
  </w:style>
  <w:style w:type="paragraph" w:customStyle="1" w:styleId="Default">
    <w:name w:val="Default"/>
    <w:rsid w:val="00257AF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mpolini.edu.it" TargetMode="External"/><Relationship Id="rId3" Type="http://schemas.openxmlformats.org/officeDocument/2006/relationships/image" Target="media/image6.png"/><Relationship Id="rId7" Type="http://schemas.openxmlformats.org/officeDocument/2006/relationships/image" Target="media/image8.jpeg"/><Relationship Id="rId2" Type="http://schemas.openxmlformats.org/officeDocument/2006/relationships/image" Target="media/image5.wmf"/><Relationship Id="rId1" Type="http://schemas.openxmlformats.org/officeDocument/2006/relationships/image" Target="media/image4.png"/><Relationship Id="rId6" Type="http://schemas.openxmlformats.org/officeDocument/2006/relationships/hyperlink" Target="mailto:ltic81500e@pec.istruzione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ltic81500e@istruzione.it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umenti\Modelli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</Template>
  <TotalTime>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Links>
    <vt:vector size="18" baseType="variant">
      <vt:variant>
        <vt:i4>3211322</vt:i4>
      </vt:variant>
      <vt:variant>
        <vt:i4>6</vt:i4>
      </vt:variant>
      <vt:variant>
        <vt:i4>0</vt:i4>
      </vt:variant>
      <vt:variant>
        <vt:i4>5</vt:i4>
      </vt:variant>
      <vt:variant>
        <vt:lpwstr>http://www.icprampolini.edu.it/</vt:lpwstr>
      </vt:variant>
      <vt:variant>
        <vt:lpwstr/>
      </vt:variant>
      <vt:variant>
        <vt:i4>4784235</vt:i4>
      </vt:variant>
      <vt:variant>
        <vt:i4>3</vt:i4>
      </vt:variant>
      <vt:variant>
        <vt:i4>0</vt:i4>
      </vt:variant>
      <vt:variant>
        <vt:i4>5</vt:i4>
      </vt:variant>
      <vt:variant>
        <vt:lpwstr>mailto:ltic81500e@pec.istruzione.it</vt:lpwstr>
      </vt:variant>
      <vt:variant>
        <vt:lpwstr/>
      </vt:variant>
      <vt:variant>
        <vt:i4>131192</vt:i4>
      </vt:variant>
      <vt:variant>
        <vt:i4>0</vt:i4>
      </vt:variant>
      <vt:variant>
        <vt:i4>0</vt:i4>
      </vt:variant>
      <vt:variant>
        <vt:i4>5</vt:i4>
      </vt:variant>
      <vt:variant>
        <vt:lpwstr>mailto:ltic81500e@istruzione.it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A. Gucciardi</dc:creator>
  <cp:lastModifiedBy>vicepreside</cp:lastModifiedBy>
  <cp:revision>2</cp:revision>
  <cp:lastPrinted>2019-09-09T11:09:00Z</cp:lastPrinted>
  <dcterms:created xsi:type="dcterms:W3CDTF">2019-09-09T11:10:00Z</dcterms:created>
  <dcterms:modified xsi:type="dcterms:W3CDTF">2019-09-09T11:10:00Z</dcterms:modified>
</cp:coreProperties>
</file>