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C93" w:rsidRDefault="009B7C93" w:rsidP="009B7C93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tutti i docenti</w:t>
      </w:r>
    </w:p>
    <w:p w:rsidR="009B7C93" w:rsidRDefault="009B7C93" w:rsidP="009B7C93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personale scolastico</w:t>
      </w:r>
    </w:p>
    <w:p w:rsidR="009B7C93" w:rsidRDefault="009B7C93" w:rsidP="009B7C93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 famiglie degli alunni</w:t>
      </w:r>
    </w:p>
    <w:p w:rsidR="009B7C93" w:rsidRDefault="009B7C93" w:rsidP="009B7C93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P.C. al DSGA</w:t>
      </w:r>
    </w:p>
    <w:p w:rsidR="009B7C93" w:rsidRDefault="009B7C93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527DC" w:rsidRDefault="00956EE2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Comunicazione </w:t>
      </w:r>
      <w:proofErr w:type="spellStart"/>
      <w:r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4</w:t>
      </w:r>
      <w:r w:rsidR="009B7C93">
        <w:rPr>
          <w:rFonts w:ascii="Times New Roman" w:hAnsi="Times New Roman"/>
          <w:sz w:val="24"/>
          <w:szCs w:val="24"/>
        </w:rPr>
        <w:tab/>
      </w:r>
      <w:r w:rsidR="009B7C93">
        <w:rPr>
          <w:rFonts w:ascii="Times New Roman" w:hAnsi="Times New Roman"/>
          <w:sz w:val="24"/>
          <w:szCs w:val="24"/>
        </w:rPr>
        <w:tab/>
      </w:r>
      <w:r w:rsidR="009B7C93">
        <w:rPr>
          <w:rFonts w:ascii="Times New Roman" w:hAnsi="Times New Roman"/>
          <w:sz w:val="24"/>
          <w:szCs w:val="24"/>
        </w:rPr>
        <w:tab/>
        <w:t xml:space="preserve">      del 05.09.2019</w:t>
      </w:r>
    </w:p>
    <w:p w:rsidR="000B3C33" w:rsidRDefault="000B3C33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77A90" w:rsidRDefault="00677A90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Oggetto: </w:t>
      </w:r>
      <w:r>
        <w:rPr>
          <w:rFonts w:ascii="Times New Roman" w:hAnsi="Times New Roman"/>
          <w:b/>
          <w:sz w:val="24"/>
          <w:szCs w:val="24"/>
          <w:u w:val="single"/>
        </w:rPr>
        <w:t>Chiusura temporanea sede centrale</w:t>
      </w:r>
    </w:p>
    <w:p w:rsidR="000B3C33" w:rsidRDefault="000B3C33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77A90" w:rsidRDefault="00677A90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alle SS. VV. che nei giorni </w:t>
      </w:r>
      <w:r>
        <w:rPr>
          <w:rFonts w:ascii="Times New Roman" w:hAnsi="Times New Roman"/>
          <w:b/>
          <w:sz w:val="24"/>
          <w:szCs w:val="24"/>
        </w:rPr>
        <w:t xml:space="preserve">Lunedì 9, Martedì 10 e Mercoledì 11 Settembre 2019 </w:t>
      </w:r>
      <w:r>
        <w:rPr>
          <w:rFonts w:ascii="Times New Roman" w:hAnsi="Times New Roman"/>
          <w:sz w:val="24"/>
          <w:szCs w:val="24"/>
        </w:rPr>
        <w:t>la sede centrale di quest’Istituto sarà chiusa</w:t>
      </w:r>
      <w:r w:rsidR="000B3C33">
        <w:rPr>
          <w:rFonts w:ascii="Times New Roman" w:hAnsi="Times New Roman"/>
          <w:sz w:val="24"/>
          <w:szCs w:val="24"/>
        </w:rPr>
        <w:t xml:space="preserve"> per l’espletamento degli interventi ispettivi da parte della Ditta </w:t>
      </w:r>
      <w:proofErr w:type="spellStart"/>
      <w:r w:rsidR="000B3C33">
        <w:rPr>
          <w:rFonts w:ascii="Times New Roman" w:hAnsi="Times New Roman"/>
          <w:sz w:val="24"/>
          <w:szCs w:val="24"/>
        </w:rPr>
        <w:t>Tecnoindagini</w:t>
      </w:r>
      <w:proofErr w:type="spellEnd"/>
      <w:r w:rsidR="000B3C33">
        <w:rPr>
          <w:rFonts w:ascii="Times New Roman" w:hAnsi="Times New Roman"/>
          <w:sz w:val="24"/>
          <w:szCs w:val="24"/>
        </w:rPr>
        <w:t xml:space="preserve"> srl per conto dell’amministrazione comunale di Latina, a causa dei quali l’accesso all’edificio sarà consentito </w:t>
      </w:r>
      <w:r w:rsidR="000B3C33" w:rsidRPr="000B3C33">
        <w:rPr>
          <w:rFonts w:ascii="Times New Roman" w:hAnsi="Times New Roman"/>
          <w:b/>
          <w:sz w:val="24"/>
          <w:szCs w:val="24"/>
          <w:u w:val="single"/>
        </w:rPr>
        <w:t>ESCLUSIVAMENTE</w:t>
      </w:r>
      <w:r w:rsidR="000B3C33">
        <w:rPr>
          <w:rFonts w:ascii="Times New Roman" w:hAnsi="Times New Roman"/>
          <w:sz w:val="24"/>
          <w:szCs w:val="24"/>
        </w:rPr>
        <w:t xml:space="preserve"> al personale comunale e a quello della suddetta Ditta.</w:t>
      </w:r>
    </w:p>
    <w:p w:rsidR="00D930EC" w:rsidRDefault="00D930EC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di Segreteria garantirà i servizi essenziali amministrativi con gli orari consueti presso la scuola Primaria di Borgo </w:t>
      </w:r>
      <w:proofErr w:type="spellStart"/>
      <w:r>
        <w:rPr>
          <w:rFonts w:ascii="Times New Roman" w:hAnsi="Times New Roman"/>
          <w:sz w:val="24"/>
          <w:szCs w:val="24"/>
        </w:rPr>
        <w:t>Podgora</w:t>
      </w:r>
      <w:proofErr w:type="spellEnd"/>
      <w:r>
        <w:rPr>
          <w:rFonts w:ascii="Times New Roman" w:hAnsi="Times New Roman"/>
          <w:sz w:val="24"/>
          <w:szCs w:val="24"/>
        </w:rPr>
        <w:t xml:space="preserve">, sita in Strada </w:t>
      </w:r>
      <w:proofErr w:type="spellStart"/>
      <w:r>
        <w:rPr>
          <w:rFonts w:ascii="Times New Roman" w:hAnsi="Times New Roman"/>
          <w:sz w:val="24"/>
          <w:szCs w:val="24"/>
        </w:rPr>
        <w:t>Podgora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tel. 0773637301</w:t>
      </w:r>
    </w:p>
    <w:p w:rsidR="000B3C33" w:rsidRPr="000B3C33" w:rsidRDefault="000B3C33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Pertanto le attività previste per i docenti si svolgeranno nei plessi di appartenenza</w:t>
      </w:r>
      <w:r w:rsidR="00D930EC">
        <w:rPr>
          <w:rFonts w:ascii="Times New Roman" w:hAnsi="Times New Roman"/>
          <w:sz w:val="24"/>
          <w:szCs w:val="24"/>
        </w:rPr>
        <w:t>; s</w:t>
      </w:r>
      <w:r>
        <w:rPr>
          <w:rFonts w:ascii="Times New Roman" w:hAnsi="Times New Roman"/>
          <w:sz w:val="24"/>
          <w:szCs w:val="24"/>
        </w:rPr>
        <w:t xml:space="preserve">i comunica altresì che il previsto collegio dei docenti del </w:t>
      </w:r>
      <w:r>
        <w:rPr>
          <w:rFonts w:ascii="Times New Roman" w:hAnsi="Times New Roman"/>
          <w:b/>
          <w:sz w:val="24"/>
          <w:szCs w:val="24"/>
        </w:rPr>
        <w:t xml:space="preserve">10 Settembre 2019 </w:t>
      </w:r>
      <w:r>
        <w:rPr>
          <w:rFonts w:ascii="Times New Roman" w:hAnsi="Times New Roman"/>
          <w:sz w:val="24"/>
          <w:szCs w:val="24"/>
        </w:rPr>
        <w:t xml:space="preserve">si svolgerà presso la sede della scuola Primaria di Borgo </w:t>
      </w:r>
      <w:proofErr w:type="spellStart"/>
      <w:r>
        <w:rPr>
          <w:rFonts w:ascii="Times New Roman" w:hAnsi="Times New Roman"/>
          <w:sz w:val="24"/>
          <w:szCs w:val="24"/>
        </w:rPr>
        <w:t>Podgora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7C93" w:rsidRPr="009B7C93" w:rsidRDefault="009B7C93" w:rsidP="003666B1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F6922" w:rsidRDefault="008F6922" w:rsidP="008F6922">
      <w:pPr>
        <w:tabs>
          <w:tab w:val="center" w:pos="7371"/>
        </w:tabs>
        <w:spacing w:after="0" w:line="240" w:lineRule="auto"/>
      </w:pPr>
      <w:r>
        <w:tab/>
      </w:r>
    </w:p>
    <w:p w:rsidR="00257AFC" w:rsidRDefault="00B259C8" w:rsidP="00257AFC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>
        <w:tab/>
      </w:r>
    </w:p>
    <w:p w:rsidR="009F3163" w:rsidRDefault="00257AFC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</w:t>
      </w: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257AFC" w:rsidRDefault="00257AFC" w:rsidP="009F3163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Il Dirigente Scolastico </w:t>
      </w:r>
    </w:p>
    <w:p w:rsidR="00257AFC" w:rsidRDefault="00257AFC" w:rsidP="003F55B6">
      <w:pPr>
        <w:pStyle w:val="Nessunaspaziatura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F.TO</w:t>
      </w:r>
      <w:proofErr w:type="spellEnd"/>
      <w:r>
        <w:rPr>
          <w:rFonts w:ascii="Arial" w:hAnsi="Arial" w:cs="Arial"/>
          <w:sz w:val="24"/>
          <w:szCs w:val="24"/>
        </w:rPr>
        <w:t xml:space="preserve"> Prof.ssa </w:t>
      </w:r>
      <w:r w:rsidR="003F55B6">
        <w:rPr>
          <w:rFonts w:ascii="Arial" w:hAnsi="Arial" w:cs="Arial"/>
          <w:sz w:val="24"/>
          <w:szCs w:val="24"/>
        </w:rPr>
        <w:t xml:space="preserve">Immacolata </w:t>
      </w:r>
      <w:proofErr w:type="spellStart"/>
      <w:r w:rsidR="003F55B6">
        <w:rPr>
          <w:rFonts w:ascii="Arial" w:hAnsi="Arial" w:cs="Arial"/>
          <w:sz w:val="24"/>
          <w:szCs w:val="24"/>
        </w:rPr>
        <w:t>Picone</w:t>
      </w:r>
      <w:proofErr w:type="spellEnd"/>
    </w:p>
    <w:p w:rsidR="00D930EC" w:rsidRDefault="00D930EC" w:rsidP="00D930EC">
      <w:pPr>
        <w:pStyle w:val="Default"/>
        <w:jc w:val="right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i/>
          <w:iCs/>
          <w:sz w:val="14"/>
          <w:szCs w:val="14"/>
        </w:rPr>
        <w:t xml:space="preserve">firma autografa sostituita a mezzo stampa </w:t>
      </w:r>
    </w:p>
    <w:p w:rsidR="00D930EC" w:rsidRDefault="00D930EC" w:rsidP="00D930EC">
      <w:pPr>
        <w:jc w:val="right"/>
      </w:pPr>
      <w:r>
        <w:rPr>
          <w:rFonts w:ascii="Verdana" w:hAnsi="Verdana" w:cs="Verdana"/>
          <w:i/>
          <w:iCs/>
          <w:sz w:val="14"/>
          <w:szCs w:val="14"/>
        </w:rPr>
        <w:t>ai sensi dell'art. 3 comma 2, d.lgs. n. 39/93</w:t>
      </w:r>
    </w:p>
    <w:p w:rsidR="00D930EC" w:rsidRDefault="00D930EC" w:rsidP="003F55B6">
      <w:pPr>
        <w:pStyle w:val="Nessunaspaziatura"/>
        <w:jc w:val="right"/>
      </w:pPr>
    </w:p>
    <w:p w:rsidR="00B259C8" w:rsidRPr="00530162" w:rsidRDefault="00B259C8" w:rsidP="008F6922">
      <w:pPr>
        <w:tabs>
          <w:tab w:val="center" w:pos="7371"/>
        </w:tabs>
      </w:pPr>
    </w:p>
    <w:sectPr w:rsidR="00B259C8" w:rsidRPr="00530162" w:rsidSect="00464A8C">
      <w:headerReference w:type="default" r:id="rId7"/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EE7" w:rsidRDefault="00160EE7" w:rsidP="001C5E25">
      <w:pPr>
        <w:spacing w:after="0" w:line="240" w:lineRule="auto"/>
      </w:pPr>
      <w:r>
        <w:separator/>
      </w:r>
    </w:p>
  </w:endnote>
  <w:endnote w:type="continuationSeparator" w:id="0">
    <w:p w:rsidR="00160EE7" w:rsidRDefault="00160EE7" w:rsidP="001C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EE7" w:rsidRDefault="00160EE7" w:rsidP="001C5E25">
      <w:pPr>
        <w:spacing w:after="0" w:line="240" w:lineRule="auto"/>
      </w:pPr>
      <w:r>
        <w:separator/>
      </w:r>
    </w:p>
  </w:footnote>
  <w:footnote w:type="continuationSeparator" w:id="0">
    <w:p w:rsidR="00160EE7" w:rsidRDefault="00160EE7" w:rsidP="001C5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F0" w:rsidRDefault="000B3C33" w:rsidP="00C364F0">
    <w:pPr>
      <w:tabs>
        <w:tab w:val="center" w:pos="5387"/>
      </w:tabs>
      <w:spacing w:after="0" w:line="240" w:lineRule="auto"/>
      <w:jc w:val="center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noProof/>
        <w:sz w:val="24"/>
        <w:szCs w:val="24"/>
        <w:lang w:eastAsia="it-IT"/>
      </w:rPr>
      <w:drawing>
        <wp:inline distT="0" distB="0" distL="0" distR="0">
          <wp:extent cx="685800" cy="619125"/>
          <wp:effectExtent l="19050" t="0" r="0" b="0"/>
          <wp:docPr id="1" name="Immagine 2" descr="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MINISTERO DELL’ISTRUZIONE,DELL’UNIVERSITA’ E DELLA RICERCA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UFFICIO SCOLASTICO REGIONALE PER IL LAZIO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32"/>
        <w:szCs w:val="32"/>
      </w:rPr>
    </w:pPr>
    <w:r w:rsidRPr="006314DD">
      <w:rPr>
        <w:rFonts w:ascii="Comic Sans MS" w:hAnsi="Comic Sans MS"/>
        <w:smallCaps/>
        <w:sz w:val="32"/>
        <w:szCs w:val="32"/>
      </w:rPr>
      <w:t>Istituto Comprensivo “</w:t>
    </w:r>
    <w:r w:rsidRPr="000E56F0">
      <w:rPr>
        <w:rFonts w:ascii="Comic Sans MS" w:hAnsi="Comic Sans MS"/>
        <w:smallCaps/>
        <w:sz w:val="32"/>
        <w:szCs w:val="32"/>
      </w:rPr>
      <w:t>N</w:t>
    </w:r>
    <w:r w:rsidRPr="006314DD">
      <w:rPr>
        <w:rFonts w:ascii="Comic Sans MS" w:hAnsi="Comic Sans MS"/>
        <w:smallCaps/>
        <w:sz w:val="32"/>
        <w:szCs w:val="32"/>
      </w:rPr>
      <w:t xml:space="preserve">atale </w:t>
    </w:r>
    <w:proofErr w:type="spellStart"/>
    <w:r w:rsidRPr="000E56F0">
      <w:rPr>
        <w:rFonts w:ascii="Comic Sans MS" w:hAnsi="Comic Sans MS"/>
        <w:smallCaps/>
        <w:sz w:val="32"/>
        <w:szCs w:val="32"/>
      </w:rPr>
      <w:t>P</w:t>
    </w:r>
    <w:r w:rsidRPr="006314DD">
      <w:rPr>
        <w:rFonts w:ascii="Comic Sans MS" w:hAnsi="Comic Sans MS"/>
        <w:smallCaps/>
        <w:sz w:val="32"/>
        <w:szCs w:val="32"/>
      </w:rPr>
      <w:t>rampolini</w:t>
    </w:r>
    <w:proofErr w:type="spellEnd"/>
    <w:r w:rsidRPr="006314DD">
      <w:rPr>
        <w:rFonts w:ascii="Comic Sans MS" w:hAnsi="Comic Sans MS"/>
        <w:smallCaps/>
        <w:sz w:val="32"/>
        <w:szCs w:val="32"/>
      </w:rPr>
      <w:t>”</w:t>
    </w:r>
  </w:p>
  <w:p w:rsidR="00C364F0" w:rsidRPr="00E70AF2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20"/>
        <w:szCs w:val="20"/>
      </w:rPr>
    </w:pPr>
    <w:r w:rsidRPr="00E70AF2">
      <w:rPr>
        <w:rFonts w:ascii="Comic Sans MS" w:hAnsi="Comic Sans MS"/>
        <w:sz w:val="20"/>
        <w:szCs w:val="20"/>
      </w:rPr>
      <w:t xml:space="preserve">Via Acque Alte s.n.c. – 04010 </w:t>
    </w:r>
    <w:proofErr w:type="spellStart"/>
    <w:r w:rsidRPr="00E70AF2">
      <w:rPr>
        <w:rFonts w:ascii="Comic Sans MS" w:hAnsi="Comic Sans MS"/>
        <w:sz w:val="20"/>
        <w:szCs w:val="20"/>
      </w:rPr>
      <w:t>B.go</w:t>
    </w:r>
    <w:proofErr w:type="spellEnd"/>
    <w:r w:rsidRPr="00E70AF2">
      <w:rPr>
        <w:rFonts w:ascii="Comic Sans MS" w:hAnsi="Comic Sans MS"/>
        <w:sz w:val="20"/>
        <w:szCs w:val="20"/>
      </w:rPr>
      <w:t xml:space="preserve"> </w:t>
    </w:r>
    <w:proofErr w:type="spellStart"/>
    <w:r w:rsidRPr="00E70AF2">
      <w:rPr>
        <w:rFonts w:ascii="Comic Sans MS" w:hAnsi="Comic Sans MS"/>
        <w:sz w:val="20"/>
        <w:szCs w:val="20"/>
      </w:rPr>
      <w:t>Podgora</w:t>
    </w:r>
    <w:proofErr w:type="spellEnd"/>
    <w:r w:rsidRPr="00E70AF2">
      <w:rPr>
        <w:rFonts w:ascii="Comic Sans MS" w:hAnsi="Comic Sans MS"/>
        <w:sz w:val="20"/>
        <w:szCs w:val="20"/>
      </w:rPr>
      <w:t xml:space="preserve"> – Latina</w:t>
    </w:r>
  </w:p>
  <w:p w:rsidR="00123753" w:rsidRPr="00123753" w:rsidRDefault="00C364F0" w:rsidP="00123753">
    <w:pPr>
      <w:pStyle w:val="Paragrafoelenco"/>
      <w:numPr>
        <w:ilvl w:val="0"/>
        <w:numId w:val="3"/>
      </w:numPr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 w:rsidRPr="00123753">
      <w:rPr>
        <w:rFonts w:ascii="Comic Sans MS" w:hAnsi="Comic Sans MS"/>
        <w:b/>
        <w:sz w:val="26"/>
        <w:szCs w:val="26"/>
        <w:vertAlign w:val="superscript"/>
      </w:rPr>
      <w:t>0773/637182</w:t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="000B3C33">
      <w:rPr>
        <w:noProof/>
        <w:vertAlign w:val="superscript"/>
        <w:lang w:eastAsia="it-IT"/>
      </w:rPr>
      <w:drawing>
        <wp:inline distT="0" distB="0" distL="0" distR="0">
          <wp:extent cx="323850" cy="200025"/>
          <wp:effectExtent l="19050" t="0" r="0" b="0"/>
          <wp:docPr id="2" name="Picture 1" descr="C:\Users\CLInt2003\AppData\Local\Microsoft\Windows\Temporary Internet Files\Content.IE5\HH6TEESH\MCj04126200000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Int2003\AppData\Local\Microsoft\Windows\Temporary Internet Files\Content.IE5\HH6TEESH\MCj04126200000[1]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Pr="00123753">
      <w:rPr>
        <w:rFonts w:ascii="Comic Sans MS" w:hAnsi="Comic Sans MS"/>
        <w:b/>
        <w:sz w:val="26"/>
        <w:szCs w:val="26"/>
        <w:vertAlign w:val="superscript"/>
      </w:rPr>
      <w:t>0773/639100</w:t>
    </w:r>
  </w:p>
  <w:p w:rsidR="001C5E25" w:rsidRPr="00123753" w:rsidRDefault="000B3C33" w:rsidP="00123753">
    <w:pPr>
      <w:pStyle w:val="Paragrafoelenco"/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>
      <w:rPr>
        <w:noProof/>
        <w:vertAlign w:val="superscript"/>
        <w:lang w:eastAsia="it-IT"/>
      </w:rPr>
      <w:drawing>
        <wp:inline distT="0" distB="0" distL="0" distR="0">
          <wp:extent cx="190500" cy="190500"/>
          <wp:effectExtent l="19050" t="0" r="0" b="0"/>
          <wp:docPr id="3" name="Picture 4" descr="C:\Users\CLInt2003\AppData\Local\Microsoft\Windows\Temporary Internet Files\Content.IE5\YO20JZ5D\MCj0431587000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LInt2003\AppData\Local\Microsoft\Windows\Temporary Internet Files\Content.IE5\YO20JZ5D\MCj04315870000[1]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4" w:history="1">
      <w:r w:rsidR="00C364F0" w:rsidRPr="00123753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ltic81500e@istruzione.it</w:t>
      </w:r>
    </w:hyperlink>
    <w:r w:rsidR="00C364F0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vertAlign w:val="superscript"/>
        <w:lang w:eastAsia="it-IT"/>
      </w:rPr>
      <w:drawing>
        <wp:inline distT="0" distB="0" distL="0" distR="0">
          <wp:extent cx="247650" cy="171450"/>
          <wp:effectExtent l="19050" t="0" r="0" b="0"/>
          <wp:docPr id="4" name="Immagine 3" descr="Pe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ecP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2D08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hyperlink r:id="rId6" w:history="1">
      <w:r w:rsidR="000143B6" w:rsidRPr="00E27F86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ltic81500e@pec.istruzione.it</w:t>
      </w:r>
    </w:hyperlink>
    <w:r w:rsidR="000143B6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sz w:val="26"/>
        <w:szCs w:val="26"/>
        <w:vertAlign w:val="superscript"/>
        <w:lang w:eastAsia="it-IT"/>
      </w:rPr>
      <w:drawing>
        <wp:inline distT="0" distB="0" distL="0" distR="0">
          <wp:extent cx="190500" cy="171450"/>
          <wp:effectExtent l="19050" t="0" r="0" b="0"/>
          <wp:docPr id="5" name="Immagine 13" descr="simbolo explor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imbolo explorer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 l="20000" t="5556" r="20000" b="15556"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0609" w:rsidRPr="00740609">
      <w:rPr>
        <w:sz w:val="26"/>
        <w:szCs w:val="26"/>
      </w:rPr>
      <w:t xml:space="preserve"> </w:t>
    </w:r>
    <w:r w:rsidR="00740609" w:rsidRPr="00740609">
      <w:rPr>
        <w:sz w:val="26"/>
        <w:szCs w:val="26"/>
        <w:vertAlign w:val="superscript"/>
      </w:rPr>
      <w:t xml:space="preserve"> </w:t>
    </w:r>
    <w:hyperlink r:id="rId8" w:history="1">
      <w:r w:rsidR="00073748" w:rsidRPr="009164A5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http://www.icprampolini.edu.it</w:t>
      </w:r>
    </w:hyperlink>
    <w:r w:rsidR="001573AB">
      <w:rPr>
        <w:rFonts w:ascii="Comic Sans MS" w:hAnsi="Comic Sans MS"/>
        <w:b/>
        <w:sz w:val="26"/>
        <w:szCs w:val="26"/>
        <w:vertAlign w:val="superscript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2068538_thc.jpg" style="width:350.25pt;height:318.75pt;visibility:visible" o:bullet="t">
        <v:imagedata r:id="rId1" o:title="2068538_thc"/>
      </v:shape>
    </w:pict>
  </w:numPicBullet>
  <w:numPicBullet w:numPicBulletId="1">
    <w:pict>
      <v:shape id="_x0000_i1033" type="#_x0000_t75" style="width:15pt;height:15pt;visibility:visible" o:bullet="t">
        <v:imagedata r:id="rId2" o:title="MCj04315870000[1]"/>
      </v:shape>
    </w:pict>
  </w:numPicBullet>
  <w:numPicBullet w:numPicBulletId="2">
    <w:pict>
      <v:shape id="_x0000_i1034" type="#_x0000_t75" alt="simbolo explorer" style="width:101.25pt;height:67.5pt;visibility:visible" o:bullet="t">
        <v:imagedata r:id="rId3" o:title="simbolo explorer"/>
      </v:shape>
    </w:pict>
  </w:numPicBullet>
  <w:abstractNum w:abstractNumId="0">
    <w:nsid w:val="1FD97E63"/>
    <w:multiLevelType w:val="hybridMultilevel"/>
    <w:tmpl w:val="E6FA9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1C7A45"/>
    <w:multiLevelType w:val="hybridMultilevel"/>
    <w:tmpl w:val="EB5E34D0"/>
    <w:lvl w:ilvl="0" w:tplc="7E5606AE">
      <w:start w:val="1"/>
      <w:numFmt w:val="bullet"/>
      <w:lvlText w:val=""/>
      <w:lvlPicBulletId w:val="2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92C4FDF4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310E718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15D27EFE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50BE126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F092964A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3780B50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32B5AE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4FCE04F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2">
    <w:nsid w:val="347363BB"/>
    <w:multiLevelType w:val="hybridMultilevel"/>
    <w:tmpl w:val="73806AA4"/>
    <w:lvl w:ilvl="0" w:tplc="6D863D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848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894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BE4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C5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F0AD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CE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03B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BE42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4753CBD"/>
    <w:multiLevelType w:val="hybridMultilevel"/>
    <w:tmpl w:val="BCF69B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14CC6"/>
    <w:multiLevelType w:val="hybridMultilevel"/>
    <w:tmpl w:val="383600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E45E2"/>
    <w:multiLevelType w:val="hybridMultilevel"/>
    <w:tmpl w:val="5ADE73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C0F43"/>
    <w:multiLevelType w:val="hybridMultilevel"/>
    <w:tmpl w:val="7AC42A48"/>
    <w:lvl w:ilvl="0" w:tplc="55FC2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proofState w:spelling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52641"/>
    <w:rsid w:val="00002C1D"/>
    <w:rsid w:val="000143B6"/>
    <w:rsid w:val="00046628"/>
    <w:rsid w:val="00047353"/>
    <w:rsid w:val="00073748"/>
    <w:rsid w:val="00093030"/>
    <w:rsid w:val="000B3C33"/>
    <w:rsid w:val="00113467"/>
    <w:rsid w:val="00123753"/>
    <w:rsid w:val="001573AB"/>
    <w:rsid w:val="00160EE7"/>
    <w:rsid w:val="0018631A"/>
    <w:rsid w:val="001C5E25"/>
    <w:rsid w:val="001C7F2C"/>
    <w:rsid w:val="001F4CB5"/>
    <w:rsid w:val="00257AFC"/>
    <w:rsid w:val="00286E01"/>
    <w:rsid w:val="00294F89"/>
    <w:rsid w:val="002C7634"/>
    <w:rsid w:val="00363C77"/>
    <w:rsid w:val="003666B1"/>
    <w:rsid w:val="003C0A3A"/>
    <w:rsid w:val="003F55B6"/>
    <w:rsid w:val="004131E6"/>
    <w:rsid w:val="00416854"/>
    <w:rsid w:val="00462ABF"/>
    <w:rsid w:val="00464A8C"/>
    <w:rsid w:val="00483C0D"/>
    <w:rsid w:val="004E7197"/>
    <w:rsid w:val="00530162"/>
    <w:rsid w:val="005339C8"/>
    <w:rsid w:val="00584F4E"/>
    <w:rsid w:val="00587489"/>
    <w:rsid w:val="005D5351"/>
    <w:rsid w:val="00612EC4"/>
    <w:rsid w:val="00661ED4"/>
    <w:rsid w:val="00677A90"/>
    <w:rsid w:val="006B3A08"/>
    <w:rsid w:val="006F378E"/>
    <w:rsid w:val="00740609"/>
    <w:rsid w:val="007421A1"/>
    <w:rsid w:val="00752641"/>
    <w:rsid w:val="00763393"/>
    <w:rsid w:val="0077756F"/>
    <w:rsid w:val="007B2DE0"/>
    <w:rsid w:val="007F256E"/>
    <w:rsid w:val="008136D1"/>
    <w:rsid w:val="00814EE1"/>
    <w:rsid w:val="00850A38"/>
    <w:rsid w:val="00884356"/>
    <w:rsid w:val="008C632A"/>
    <w:rsid w:val="008D4E67"/>
    <w:rsid w:val="008F6922"/>
    <w:rsid w:val="00922D08"/>
    <w:rsid w:val="009454D0"/>
    <w:rsid w:val="00955D1B"/>
    <w:rsid w:val="00956EE2"/>
    <w:rsid w:val="00997286"/>
    <w:rsid w:val="009B7C93"/>
    <w:rsid w:val="009D2F31"/>
    <w:rsid w:val="009F0A50"/>
    <w:rsid w:val="009F3163"/>
    <w:rsid w:val="00A03A5F"/>
    <w:rsid w:val="00A0505F"/>
    <w:rsid w:val="00A32A59"/>
    <w:rsid w:val="00AA2C7E"/>
    <w:rsid w:val="00AB2463"/>
    <w:rsid w:val="00B20299"/>
    <w:rsid w:val="00B259C8"/>
    <w:rsid w:val="00BE2C5F"/>
    <w:rsid w:val="00BF74B0"/>
    <w:rsid w:val="00C364F0"/>
    <w:rsid w:val="00C458DF"/>
    <w:rsid w:val="00C62E91"/>
    <w:rsid w:val="00C6528A"/>
    <w:rsid w:val="00C67FBE"/>
    <w:rsid w:val="00C82DB5"/>
    <w:rsid w:val="00C83F06"/>
    <w:rsid w:val="00CD29D8"/>
    <w:rsid w:val="00CF6C91"/>
    <w:rsid w:val="00CF72E7"/>
    <w:rsid w:val="00D40194"/>
    <w:rsid w:val="00D527DC"/>
    <w:rsid w:val="00D82884"/>
    <w:rsid w:val="00D858B7"/>
    <w:rsid w:val="00D930EC"/>
    <w:rsid w:val="00DF0855"/>
    <w:rsid w:val="00E35A0F"/>
    <w:rsid w:val="00E61FC5"/>
    <w:rsid w:val="00ED5F3C"/>
    <w:rsid w:val="00F45ECB"/>
    <w:rsid w:val="00FC1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A3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88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82884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D82884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8136D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character" w:customStyle="1" w:styleId="CorpodeltestoCarattere">
    <w:name w:val="Corpo del testo Carattere"/>
    <w:link w:val="Corpodeltesto"/>
    <w:rsid w:val="008136D1"/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paragraph" w:customStyle="1" w:styleId="testo">
    <w:name w:val="testo"/>
    <w:basedOn w:val="Normale"/>
    <w:rsid w:val="008136D1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it-IT"/>
    </w:rPr>
  </w:style>
  <w:style w:type="paragraph" w:customStyle="1" w:styleId="WW-NormaleWeb">
    <w:name w:val="WW-Normale (Web)"/>
    <w:basedOn w:val="Normale"/>
    <w:rsid w:val="008136D1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E25"/>
  </w:style>
  <w:style w:type="paragraph" w:styleId="Pidipagina">
    <w:name w:val="footer"/>
    <w:basedOn w:val="Normale"/>
    <w:link w:val="Pidipagina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E25"/>
  </w:style>
  <w:style w:type="paragraph" w:styleId="Paragrafoelenco">
    <w:name w:val="List Paragraph"/>
    <w:basedOn w:val="Normale"/>
    <w:uiPriority w:val="34"/>
    <w:qFormat/>
    <w:rsid w:val="00763393"/>
    <w:pPr>
      <w:ind w:left="720"/>
      <w:contextualSpacing/>
    </w:pPr>
  </w:style>
  <w:style w:type="paragraph" w:styleId="Nessunaspaziatura">
    <w:name w:val="No Spacing"/>
    <w:uiPriority w:val="1"/>
    <w:qFormat/>
    <w:rsid w:val="00257AFC"/>
    <w:rPr>
      <w:sz w:val="22"/>
      <w:szCs w:val="22"/>
      <w:lang w:eastAsia="en-US"/>
    </w:rPr>
  </w:style>
  <w:style w:type="paragraph" w:customStyle="1" w:styleId="Default">
    <w:name w:val="Default"/>
    <w:rsid w:val="00257AF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mpolini.edu.it" TargetMode="External"/><Relationship Id="rId3" Type="http://schemas.openxmlformats.org/officeDocument/2006/relationships/image" Target="media/image6.png"/><Relationship Id="rId7" Type="http://schemas.openxmlformats.org/officeDocument/2006/relationships/image" Target="media/image8.jpeg"/><Relationship Id="rId2" Type="http://schemas.openxmlformats.org/officeDocument/2006/relationships/image" Target="media/image5.wmf"/><Relationship Id="rId1" Type="http://schemas.openxmlformats.org/officeDocument/2006/relationships/image" Target="media/image4.png"/><Relationship Id="rId6" Type="http://schemas.openxmlformats.org/officeDocument/2006/relationships/hyperlink" Target="mailto:ltic81500e@pec.istruzione.it" TargetMode="External"/><Relationship Id="rId5" Type="http://schemas.openxmlformats.org/officeDocument/2006/relationships/image" Target="media/image7.png"/><Relationship Id="rId4" Type="http://schemas.openxmlformats.org/officeDocument/2006/relationships/hyperlink" Target="mailto:ltic81500e@istruzione.it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umenti\Modelli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</Template>
  <TotalTime>13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Links>
    <vt:vector size="18" baseType="variant">
      <vt:variant>
        <vt:i4>3211322</vt:i4>
      </vt:variant>
      <vt:variant>
        <vt:i4>6</vt:i4>
      </vt:variant>
      <vt:variant>
        <vt:i4>0</vt:i4>
      </vt:variant>
      <vt:variant>
        <vt:i4>5</vt:i4>
      </vt:variant>
      <vt:variant>
        <vt:lpwstr>http://www.icprampolini.edu.it/</vt:lpwstr>
      </vt:variant>
      <vt:variant>
        <vt:lpwstr/>
      </vt:variant>
      <vt:variant>
        <vt:i4>4784235</vt:i4>
      </vt:variant>
      <vt:variant>
        <vt:i4>3</vt:i4>
      </vt:variant>
      <vt:variant>
        <vt:i4>0</vt:i4>
      </vt:variant>
      <vt:variant>
        <vt:i4>5</vt:i4>
      </vt:variant>
      <vt:variant>
        <vt:lpwstr>mailto:ltic81500e@pec.istruzione.it</vt:lpwstr>
      </vt:variant>
      <vt:variant>
        <vt:lpwstr/>
      </vt:variant>
      <vt:variant>
        <vt:i4>131192</vt:i4>
      </vt:variant>
      <vt:variant>
        <vt:i4>0</vt:i4>
      </vt:variant>
      <vt:variant>
        <vt:i4>0</vt:i4>
      </vt:variant>
      <vt:variant>
        <vt:i4>5</vt:i4>
      </vt:variant>
      <vt:variant>
        <vt:lpwstr>mailto:ltic81500e@istruzione.it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A. Gucciardi</dc:creator>
  <cp:lastModifiedBy>vicepreside</cp:lastModifiedBy>
  <cp:revision>4</cp:revision>
  <cp:lastPrinted>2019-03-20T11:31:00Z</cp:lastPrinted>
  <dcterms:created xsi:type="dcterms:W3CDTF">2019-09-05T09:24:00Z</dcterms:created>
  <dcterms:modified xsi:type="dcterms:W3CDTF">2019-09-05T09:40:00Z</dcterms:modified>
</cp:coreProperties>
</file>